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890" w:rsidRPr="00BF3FA8" w:rsidRDefault="00590890" w:rsidP="00923C2C">
      <w:pPr>
        <w:autoSpaceDE w:val="0"/>
        <w:autoSpaceDN w:val="0"/>
        <w:adjustRightInd w:val="0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049A2">
        <w:rPr>
          <w:rFonts w:ascii="Times New Roman" w:hAnsi="Times New Roman"/>
          <w:b/>
          <w:noProof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0pt;height:690pt;visibility:visible">
            <v:imagedata r:id="rId6" o:title=""/>
          </v:shape>
        </w:pict>
      </w:r>
      <w:r w:rsidRPr="00BF3FA8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2A2E5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Answer ALL questions.</w:t>
      </w:r>
    </w:p>
    <w:p w:rsidR="00590890" w:rsidRPr="00BF3FA8" w:rsidRDefault="00590890" w:rsidP="002A2E5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590890" w:rsidRPr="00BF3FA8" w:rsidRDefault="00590890" w:rsidP="002A2E5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590890" w:rsidRPr="00BF3FA8" w:rsidRDefault="00590890" w:rsidP="00EB1AB3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down two factors of 12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 , 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 xml:space="preserve">Find </w:t>
      </w:r>
      <w:r w:rsidRPr="007407FA">
        <w:rPr>
          <w:rFonts w:ascii="Times New Roman" w:hAnsi="Times New Roman"/>
          <w:position w:val="-24"/>
          <w:sz w:val="24"/>
          <w:szCs w:val="24"/>
        </w:rPr>
        <w:object w:dxaOrig="220" w:dyaOrig="660">
          <v:shape id="_x0000_i1026" type="#_x0000_t75" style="width:10.5pt;height:33pt" o:ole="">
            <v:imagedata r:id="rId7" o:title=""/>
          </v:shape>
          <o:OLEObject Type="Embed" ProgID="Equation.DSMT4" ShapeID="_x0000_i1026" DrawAspect="Content" ObjectID="_1635655300" r:id="rId8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of 30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3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0.7 as a fraction.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3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4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Here is a list of numbers.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697"/>
        <w:gridCol w:w="697"/>
        <w:gridCol w:w="697"/>
        <w:gridCol w:w="697"/>
        <w:gridCol w:w="698"/>
        <w:gridCol w:w="698"/>
      </w:tblGrid>
      <w:tr w:rsidR="00590890" w:rsidRPr="006049A2" w:rsidTr="006049A2">
        <w:trPr>
          <w:trHeight w:val="307"/>
          <w:jc w:val="center"/>
        </w:trPr>
        <w:tc>
          <w:tcPr>
            <w:tcW w:w="697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7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7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7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Write down the number from the list that is a multiple of 6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4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5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Change 4 kilometres into metres.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.......................................................metres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5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6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Here is a grid of squares.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30522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27" type="#_x0000_t75" style="width:120pt;height:63.75pt;visibility:visible">
            <v:imagedata r:id="rId9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Write down the ratio of the number of shaded squares to the number of unshaded squares.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6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AE2C7F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7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AE2C7F">
        <w:rPr>
          <w:rFonts w:ascii="Times New Roman" w:hAnsi="Times New Roman"/>
          <w:i/>
          <w:sz w:val="24"/>
          <w:szCs w:val="24"/>
        </w:rPr>
        <w:t>w</w:t>
      </w:r>
      <w:r w:rsidRPr="00BF3FA8">
        <w:rPr>
          <w:rFonts w:ascii="Times New Roman" w:hAnsi="Times New Roman"/>
          <w:sz w:val="24"/>
          <w:szCs w:val="24"/>
        </w:rPr>
        <w:t xml:space="preserve"> = 4</w:t>
      </w:r>
      <w:r w:rsidRPr="00AE2C7F">
        <w:rPr>
          <w:rFonts w:ascii="Times New Roman" w:hAnsi="Times New Roman"/>
          <w:i/>
          <w:sz w:val="24"/>
          <w:szCs w:val="24"/>
        </w:rPr>
        <w:t>u</w:t>
      </w:r>
      <w:r w:rsidRPr="00BF3FA8">
        <w:rPr>
          <w:rFonts w:ascii="Times New Roman" w:hAnsi="Times New Roman"/>
          <w:sz w:val="24"/>
          <w:szCs w:val="24"/>
        </w:rPr>
        <w:t xml:space="preserve"> + 3</w:t>
      </w:r>
    </w:p>
    <w:p w:rsidR="00590890" w:rsidRDefault="00590890" w:rsidP="00AE2C7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Find the value of </w:t>
      </w:r>
      <w:r w:rsidRPr="00AE2C7F">
        <w:rPr>
          <w:rFonts w:ascii="Times New Roman" w:hAnsi="Times New Roman"/>
          <w:i/>
          <w:sz w:val="24"/>
          <w:szCs w:val="24"/>
        </w:rPr>
        <w:t>w</w:t>
      </w:r>
      <w:r w:rsidRPr="00BF3FA8">
        <w:rPr>
          <w:rFonts w:ascii="Times New Roman" w:hAnsi="Times New Roman"/>
          <w:sz w:val="24"/>
          <w:szCs w:val="24"/>
        </w:rPr>
        <w:t xml:space="preserve"> when </w:t>
      </w:r>
      <w:r w:rsidRPr="00AE2C7F">
        <w:rPr>
          <w:rFonts w:ascii="Times New Roman" w:hAnsi="Times New Roman"/>
          <w:i/>
          <w:sz w:val="24"/>
          <w:szCs w:val="24"/>
        </w:rPr>
        <w:t>u</w:t>
      </w:r>
      <w:r w:rsidRPr="00BF3FA8">
        <w:rPr>
          <w:rFonts w:ascii="Times New Roman" w:hAnsi="Times New Roman"/>
          <w:sz w:val="24"/>
          <w:szCs w:val="24"/>
        </w:rPr>
        <w:t xml:space="preserve"> = 8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7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8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Here are the first five terms of a sequence.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1031"/>
        <w:gridCol w:w="1031"/>
        <w:gridCol w:w="1031"/>
        <w:gridCol w:w="1032"/>
        <w:gridCol w:w="1032"/>
      </w:tblGrid>
      <w:tr w:rsidR="00590890" w:rsidRPr="006049A2" w:rsidTr="006049A2">
        <w:trPr>
          <w:trHeight w:val="269"/>
          <w:jc w:val="center"/>
        </w:trPr>
        <w:tc>
          <w:tcPr>
            <w:tcW w:w="103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Write down the next two terms of the sequence.</w:t>
      </w: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AE2C7F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F3FA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 , 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8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4D0E52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AE2C7F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9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Mrs Brown asked each child in her class which pet they liked best.</w:t>
      </w:r>
    </w:p>
    <w:p w:rsidR="00590890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Here are her results.</w:t>
      </w:r>
    </w:p>
    <w:tbl>
      <w:tblPr>
        <w:tblW w:w="0" w:type="auto"/>
        <w:jc w:val="center"/>
        <w:tblLook w:val="00A0"/>
      </w:tblPr>
      <w:tblGrid>
        <w:gridCol w:w="1313"/>
        <w:gridCol w:w="1313"/>
        <w:gridCol w:w="1313"/>
        <w:gridCol w:w="1313"/>
        <w:gridCol w:w="1314"/>
        <w:gridCol w:w="1314"/>
      </w:tblGrid>
      <w:tr w:rsidR="00590890" w:rsidRPr="006049A2" w:rsidTr="006049A2">
        <w:trPr>
          <w:trHeight w:val="335"/>
          <w:jc w:val="center"/>
        </w:trPr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hamster</w:t>
            </w:r>
          </w:p>
        </w:tc>
      </w:tr>
      <w:tr w:rsidR="00590890" w:rsidRPr="006049A2" w:rsidTr="006049A2">
        <w:trPr>
          <w:trHeight w:val="312"/>
          <w:jc w:val="center"/>
        </w:trPr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hamster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</w:tr>
      <w:tr w:rsidR="00590890" w:rsidRPr="006049A2" w:rsidTr="006049A2">
        <w:trPr>
          <w:trHeight w:val="335"/>
          <w:jc w:val="center"/>
        </w:trPr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  <w:tc>
          <w:tcPr>
            <w:tcW w:w="13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13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</w:tr>
    </w:tbl>
    <w:p w:rsidR="00590890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Complete the frequency table for this information.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1413"/>
        <w:gridCol w:w="1414"/>
      </w:tblGrid>
      <w:tr w:rsidR="00590890" w:rsidRPr="006049A2" w:rsidTr="006049A2">
        <w:trPr>
          <w:trHeight w:val="397"/>
          <w:jc w:val="center"/>
        </w:trPr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Pet</w:t>
            </w:r>
          </w:p>
        </w:tc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Tally</w:t>
            </w:r>
          </w:p>
        </w:tc>
        <w:tc>
          <w:tcPr>
            <w:tcW w:w="14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Frequency</w:t>
            </w:r>
          </w:p>
        </w:tc>
      </w:tr>
      <w:tr w:rsidR="00590890" w:rsidRPr="006049A2" w:rsidTr="006049A2">
        <w:trPr>
          <w:trHeight w:val="397"/>
          <w:jc w:val="center"/>
        </w:trPr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dog</w:t>
            </w:r>
          </w:p>
        </w:tc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890" w:rsidRPr="006049A2" w:rsidTr="006049A2">
        <w:trPr>
          <w:trHeight w:val="397"/>
          <w:jc w:val="center"/>
        </w:trPr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rabbit</w:t>
            </w:r>
          </w:p>
        </w:tc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890" w:rsidRPr="006049A2" w:rsidTr="006049A2">
        <w:trPr>
          <w:trHeight w:val="397"/>
          <w:jc w:val="center"/>
        </w:trPr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cat</w:t>
            </w:r>
          </w:p>
        </w:tc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890" w:rsidRPr="006049A2" w:rsidTr="006049A2">
        <w:trPr>
          <w:trHeight w:val="397"/>
          <w:jc w:val="center"/>
        </w:trPr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hamster</w:t>
            </w:r>
          </w:p>
        </w:tc>
        <w:tc>
          <w:tcPr>
            <w:tcW w:w="141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Default="00590890" w:rsidP="00466259">
      <w:pPr>
        <w:tabs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On the grid below, draw a bar chart for this information.</w:t>
      </w:r>
    </w:p>
    <w:p w:rsidR="00590890" w:rsidRPr="00BF3FA8" w:rsidRDefault="00590890" w:rsidP="00305225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2" o:spid="_x0000_i1028" type="#_x0000_t75" style="width:299.25pt;height:304.5pt;visibility:visible">
            <v:imagedata r:id="rId10" o:title=""/>
          </v:shape>
        </w:pic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(3)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c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down the most popular pet.</w:t>
      </w: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9 is 6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10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</w:p>
    <w:p w:rsidR="00590890" w:rsidRDefault="00590890" w:rsidP="00466259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3" o:spid="_x0000_i1029" type="#_x0000_t75" style="width:141.75pt;height:142.5pt;visibility:visible">
            <v:imagedata r:id="rId11" o:title=""/>
          </v:shape>
        </w:pict>
      </w:r>
    </w:p>
    <w:p w:rsidR="00590890" w:rsidRDefault="00590890" w:rsidP="00A6786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On the diagram above, draw a diameter of the circle.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On the diagram below, draw a segment of the circle.</w:t>
      </w:r>
    </w:p>
    <w:p w:rsidR="00590890" w:rsidRDefault="00590890" w:rsidP="00466259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Shade the segment.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A67866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4" o:spid="_x0000_i1030" type="#_x0000_t75" style="width:141.75pt;height:142.5pt;visibility:visible">
            <v:imagedata r:id="rId12" o:title=""/>
          </v:shape>
        </w:pic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10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BA56EF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BA56EF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11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Dylan buys 13 bicycle lights for £7.50 each.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 pays with five £20 notes.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How much change should Dylan get?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£.......................................................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(3)</w:t>
      </w:r>
    </w:p>
    <w:p w:rsidR="00590890" w:rsidRPr="00BF3FA8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The normal price of a bicycle is £120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In a sale, there is </w:t>
      </w:r>
      <w:r w:rsidRPr="00184B0B">
        <w:rPr>
          <w:rFonts w:ascii="Times New Roman" w:hAnsi="Times New Roman"/>
          <w:position w:val="-24"/>
          <w:sz w:val="24"/>
          <w:szCs w:val="24"/>
        </w:rPr>
        <w:object w:dxaOrig="220" w:dyaOrig="660">
          <v:shape id="_x0000_i1031" type="#_x0000_t75" style="width:10.5pt;height:33pt" o:ole="">
            <v:imagedata r:id="rId13" o:title=""/>
          </v:shape>
          <o:OLEObject Type="Embed" ProgID="Equation.DSMT4" ShapeID="_x0000_i1031" DrawAspect="Content" ObjectID="_1635655301" r:id="rId14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off the normal price of the bicycle.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Work out the price of the bicycle in the sale.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£.......................................................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11 is 5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12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Cornflakes are sold in two sizes of box.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552"/>
      </w:tblGrid>
      <w:tr w:rsidR="00590890" w:rsidRPr="006049A2" w:rsidTr="006049A2">
        <w:trPr>
          <w:trHeight w:val="384"/>
          <w:jc w:val="center"/>
        </w:trPr>
        <w:tc>
          <w:tcPr>
            <w:tcW w:w="1809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Size of box</w:t>
            </w:r>
          </w:p>
        </w:tc>
        <w:tc>
          <w:tcPr>
            <w:tcW w:w="2552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Weight of cornflakes</w:t>
            </w:r>
          </w:p>
        </w:tc>
      </w:tr>
      <w:tr w:rsidR="00590890" w:rsidRPr="006049A2" w:rsidTr="006049A2">
        <w:trPr>
          <w:trHeight w:val="384"/>
          <w:jc w:val="center"/>
        </w:trPr>
        <w:tc>
          <w:tcPr>
            <w:tcW w:w="1809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small</w:t>
            </w:r>
          </w:p>
        </w:tc>
        <w:tc>
          <w:tcPr>
            <w:tcW w:w="2552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450 g</w:t>
            </w:r>
          </w:p>
        </w:tc>
      </w:tr>
      <w:tr w:rsidR="00590890" w:rsidRPr="006049A2" w:rsidTr="006049A2">
        <w:trPr>
          <w:trHeight w:val="413"/>
          <w:jc w:val="center"/>
        </w:trPr>
        <w:tc>
          <w:tcPr>
            <w:tcW w:w="1809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large</w:t>
            </w:r>
          </w:p>
        </w:tc>
        <w:tc>
          <w:tcPr>
            <w:tcW w:w="2552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750 g</w: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Rae buys 3 small boxes of cornflakes and some large boxes of cornflakes.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In total she buys 5850 g of cornflakes.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Work out the number of large boxes of cornflakes Rae buys.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707B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12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13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The stem and leaf diagram below gives information about the ages of people in a social club.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842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0"/>
        <w:gridCol w:w="734"/>
        <w:gridCol w:w="578"/>
        <w:gridCol w:w="578"/>
        <w:gridCol w:w="579"/>
        <w:gridCol w:w="578"/>
        <w:gridCol w:w="578"/>
        <w:gridCol w:w="477"/>
        <w:gridCol w:w="3512"/>
      </w:tblGrid>
      <w:tr w:rsidR="00590890" w:rsidRPr="006049A2" w:rsidTr="00965A48">
        <w:trPr>
          <w:trHeight w:val="540"/>
        </w:trPr>
        <w:tc>
          <w:tcPr>
            <w:tcW w:w="810" w:type="dxa"/>
            <w:tcBorders>
              <w:top w:val="nil"/>
              <w:left w:val="nil"/>
            </w:tcBorders>
            <w:vAlign w:val="center"/>
          </w:tcPr>
          <w:p w:rsidR="00590890" w:rsidRPr="006049A2" w:rsidRDefault="00590890" w:rsidP="00965A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ind w:left="426" w:hanging="426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3</w:t>
            </w:r>
          </w:p>
        </w:tc>
        <w:tc>
          <w:tcPr>
            <w:tcW w:w="734" w:type="dxa"/>
            <w:tcBorders>
              <w:top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578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5</w:t>
            </w: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965A48">
        <w:trPr>
          <w:trHeight w:val="195"/>
        </w:trPr>
        <w:tc>
          <w:tcPr>
            <w:tcW w:w="810" w:type="dxa"/>
            <w:vMerge w:val="restart"/>
            <w:tcBorders>
              <w:lef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734" w:type="dxa"/>
            <w:vMerge w:val="restart"/>
            <w:tcBorders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0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2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2</w:t>
            </w:r>
          </w:p>
        </w:tc>
        <w:tc>
          <w:tcPr>
            <w:tcW w:w="579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5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6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965A48">
        <w:trPr>
          <w:trHeight w:val="252"/>
        </w:trPr>
        <w:tc>
          <w:tcPr>
            <w:tcW w:w="810" w:type="dxa"/>
            <w:vMerge/>
            <w:tcBorders>
              <w:lef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734" w:type="dxa"/>
            <w:vMerge/>
            <w:tcBorders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9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105112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965A48">
        <w:trPr>
          <w:trHeight w:val="540"/>
        </w:trPr>
        <w:tc>
          <w:tcPr>
            <w:tcW w:w="810" w:type="dxa"/>
            <w:tcBorders>
              <w:lef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5</w:t>
            </w:r>
          </w:p>
        </w:tc>
        <w:tc>
          <w:tcPr>
            <w:tcW w:w="734" w:type="dxa"/>
            <w:tcBorders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0</w:t>
            </w:r>
          </w:p>
        </w:tc>
        <w:tc>
          <w:tcPr>
            <w:tcW w:w="578" w:type="dxa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1</w:t>
            </w:r>
          </w:p>
        </w:tc>
        <w:tc>
          <w:tcPr>
            <w:tcW w:w="578" w:type="dxa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579" w:type="dxa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578" w:type="dxa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8</w:t>
            </w:r>
          </w:p>
        </w:tc>
        <w:tc>
          <w:tcPr>
            <w:tcW w:w="578" w:type="dxa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vAlign w:val="center"/>
          </w:tcPr>
          <w:p w:rsidR="00590890" w:rsidRPr="006049A2" w:rsidRDefault="00590890" w:rsidP="00965A48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 xml:space="preserve">Key: </w:t>
            </w:r>
            <w:r w:rsidRPr="006049A2">
              <w:rPr>
                <w:rFonts w:ascii="Times New Roman" w:hAnsi="Times New Roman"/>
                <w:lang w:eastAsia="en-GB"/>
              </w:rPr>
              <w:tab/>
              <w:t>4|2 represents 42 years</w:t>
            </w:r>
          </w:p>
        </w:tc>
      </w:tr>
      <w:tr w:rsidR="00590890" w:rsidRPr="006049A2" w:rsidTr="00965A48">
        <w:trPr>
          <w:trHeight w:val="252"/>
        </w:trPr>
        <w:tc>
          <w:tcPr>
            <w:tcW w:w="810" w:type="dxa"/>
            <w:vMerge w:val="restart"/>
            <w:tcBorders>
              <w:lef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6</w:t>
            </w:r>
          </w:p>
        </w:tc>
        <w:tc>
          <w:tcPr>
            <w:tcW w:w="734" w:type="dxa"/>
            <w:vMerge w:val="restart"/>
            <w:tcBorders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3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5</w:t>
            </w:r>
          </w:p>
        </w:tc>
        <w:tc>
          <w:tcPr>
            <w:tcW w:w="579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9</w:t>
            </w: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 w:val="restart"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965A48">
        <w:trPr>
          <w:trHeight w:val="195"/>
        </w:trPr>
        <w:tc>
          <w:tcPr>
            <w:tcW w:w="810" w:type="dxa"/>
            <w:vMerge/>
            <w:tcBorders>
              <w:lef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734" w:type="dxa"/>
            <w:vMerge/>
            <w:tcBorders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9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vMerge/>
            <w:tcBorders>
              <w:left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965A48">
        <w:trPr>
          <w:trHeight w:val="572"/>
        </w:trPr>
        <w:tc>
          <w:tcPr>
            <w:tcW w:w="810" w:type="dxa"/>
            <w:tcBorders>
              <w:left w:val="nil"/>
              <w:bottom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7</w:t>
            </w:r>
          </w:p>
        </w:tc>
        <w:tc>
          <w:tcPr>
            <w:tcW w:w="734" w:type="dxa"/>
            <w:tcBorders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0</w:t>
            </w:r>
          </w:p>
        </w:tc>
        <w:tc>
          <w:tcPr>
            <w:tcW w:w="578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lang w:eastAsia="en-GB"/>
              </w:rPr>
              <w:t>4</w:t>
            </w:r>
          </w:p>
        </w:tc>
        <w:tc>
          <w:tcPr>
            <w:tcW w:w="578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578" w:type="dxa"/>
            <w:tcBorders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3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890" w:rsidRPr="006049A2" w:rsidRDefault="00590890" w:rsidP="00EC367D">
            <w:pPr>
              <w:tabs>
                <w:tab w:val="left" w:pos="0"/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Find the range of these ages.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.......................................................years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13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747D7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Default="00590890" w:rsidP="007B5509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14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Here is a rectangle.</w:t>
      </w:r>
    </w:p>
    <w:p w:rsidR="00590890" w:rsidRPr="00BF3FA8" w:rsidRDefault="00590890" w:rsidP="007B5509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5" o:spid="_x0000_i1032" type="#_x0000_t75" style="width:153pt;height:74.25pt;visibility:visible">
            <v:imagedata r:id="rId15" o:title=""/>
          </v:shape>
        </w:pic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Coby has to find the perimeter of this rectangle.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 writes,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ind w:firstLine="1276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Perimeter = 7 </w:t>
      </w:r>
      <w:r w:rsidRPr="00685C0A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eastAsia="MS Gothic" w:hAnsi="Times New Roman"/>
          <w:color w:val="000000"/>
          <w:sz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3</w:t>
      </w:r>
    </w:p>
    <w:p w:rsidR="00590890" w:rsidRDefault="00590890" w:rsidP="00466259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What mistake has Coby made?</w:t>
      </w:r>
    </w:p>
    <w:p w:rsidR="00590890" w:rsidRPr="00BF3FA8" w:rsidRDefault="00590890" w:rsidP="00466259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466259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Pr="00BF3FA8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67BF9">
        <w:rPr>
          <w:rFonts w:ascii="Times New Roman" w:hAnsi="Times New Roman"/>
          <w:sz w:val="24"/>
          <w:szCs w:val="24"/>
        </w:rPr>
        <w:t>He</w:t>
      </w:r>
      <w:r w:rsidRPr="00BF3FA8">
        <w:rPr>
          <w:rFonts w:ascii="Times New Roman" w:hAnsi="Times New Roman"/>
          <w:sz w:val="24"/>
          <w:szCs w:val="24"/>
        </w:rPr>
        <w:t>re is a triangle.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7B550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3" type="#_x0000_t75" style="width:161.25pt;height:116.25pt;visibility:visible">
            <v:imagedata r:id="rId16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Iram solves a problem about this triangle to find the value of </w:t>
      </w:r>
      <w:r w:rsidRPr="002F7BC1">
        <w:rPr>
          <w:rFonts w:ascii="Times New Roman" w:hAnsi="Times New Roman"/>
          <w:i/>
          <w:sz w:val="24"/>
          <w:szCs w:val="24"/>
        </w:rPr>
        <w:t>x</w:t>
      </w:r>
      <w:r w:rsidRPr="00BF3FA8">
        <w:rPr>
          <w:rFonts w:ascii="Times New Roman" w:hAnsi="Times New Roman"/>
          <w:sz w:val="24"/>
          <w:szCs w:val="24"/>
        </w:rPr>
        <w:t>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Her answer is</w:t>
      </w:r>
    </w:p>
    <w:p w:rsidR="00590890" w:rsidRPr="00BF3FA8" w:rsidRDefault="00590890" w:rsidP="00747D73">
      <w:pPr>
        <w:autoSpaceDE w:val="0"/>
        <w:autoSpaceDN w:val="0"/>
        <w:adjustRightInd w:val="0"/>
        <w:spacing w:line="360" w:lineRule="auto"/>
        <w:ind w:firstLine="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7B5509">
        <w:rPr>
          <w:rFonts w:ascii="Times New Roman" w:eastAsia="MS Gothic" w:hAnsi="Times New Roman"/>
          <w:color w:val="000000"/>
          <w:sz w:val="24"/>
        </w:rPr>
        <w:t>−</w:t>
      </w:r>
      <w:r>
        <w:rPr>
          <w:rFonts w:ascii="Times New Roman" w:hAnsi="Times New Roman"/>
          <w:sz w:val="24"/>
          <w:szCs w:val="24"/>
        </w:rPr>
        <w:t>2</w:t>
      </w:r>
    </w:p>
    <w:p w:rsidR="00590890" w:rsidRDefault="00590890" w:rsidP="00466259">
      <w:pPr>
        <w:tabs>
          <w:tab w:val="left" w:pos="425"/>
        </w:tabs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Explain why Iram’s answer must be wrong.</w:t>
      </w:r>
    </w:p>
    <w:p w:rsidR="00590890" w:rsidRPr="00BF3FA8" w:rsidRDefault="00590890" w:rsidP="00466259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466259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C707BC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C707BC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14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15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There are 800 students at a school.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Each student has either a school dinner or a packed lunch.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31% of the students have packed lunches.</w:t>
      </w:r>
    </w:p>
    <w:p w:rsidR="00590890" w:rsidRPr="00BF3FA8" w:rsidRDefault="00590890" w:rsidP="0046625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55% of the students are boys.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60% of the boys have school dinners.</w:t>
      </w:r>
    </w:p>
    <w:p w:rsidR="00590890" w:rsidRPr="00BF3FA8" w:rsidRDefault="00590890" w:rsidP="0046625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How many girls have packed lunches?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You must show all your working.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6B464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15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F71E9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16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In a bag there are only red counters, blue counters, green counters and yellow counters.</w:t>
      </w:r>
    </w:p>
    <w:p w:rsidR="00590890" w:rsidRPr="00BF3FA8" w:rsidRDefault="00590890" w:rsidP="0046625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A counter is taken at random from the bag.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The table shows the probabilities of getting a red counter or a yellow counter.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97"/>
        <w:gridCol w:w="1497"/>
        <w:gridCol w:w="1536"/>
        <w:gridCol w:w="1536"/>
        <w:gridCol w:w="1498"/>
      </w:tblGrid>
      <w:tr w:rsidR="00590890" w:rsidRPr="006049A2" w:rsidTr="006049A2">
        <w:trPr>
          <w:trHeight w:val="631"/>
          <w:jc w:val="center"/>
        </w:trPr>
        <w:tc>
          <w:tcPr>
            <w:tcW w:w="149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Colour</w:t>
            </w:r>
          </w:p>
        </w:tc>
        <w:tc>
          <w:tcPr>
            <w:tcW w:w="149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red</w:t>
            </w:r>
          </w:p>
        </w:tc>
        <w:tc>
          <w:tcPr>
            <w:tcW w:w="153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blue</w:t>
            </w:r>
          </w:p>
        </w:tc>
        <w:tc>
          <w:tcPr>
            <w:tcW w:w="153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green</w:t>
            </w:r>
          </w:p>
        </w:tc>
        <w:tc>
          <w:tcPr>
            <w:tcW w:w="1498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yellow</w:t>
            </w:r>
          </w:p>
        </w:tc>
      </w:tr>
      <w:tr w:rsidR="00590890" w:rsidRPr="006049A2" w:rsidTr="006049A2">
        <w:trPr>
          <w:trHeight w:val="631"/>
          <w:jc w:val="center"/>
        </w:trPr>
        <w:tc>
          <w:tcPr>
            <w:tcW w:w="149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Probability</w:t>
            </w:r>
          </w:p>
        </w:tc>
        <w:tc>
          <w:tcPr>
            <w:tcW w:w="149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536" w:type="dxa"/>
            <w:vAlign w:val="bottom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......................</w:t>
            </w:r>
          </w:p>
        </w:tc>
        <w:tc>
          <w:tcPr>
            <w:tcW w:w="1536" w:type="dxa"/>
            <w:vAlign w:val="bottom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......................</w:t>
            </w:r>
          </w:p>
        </w:tc>
        <w:tc>
          <w:tcPr>
            <w:tcW w:w="1498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0.25</w: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D5D5F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the number of blue counters : the number of green counters = 3 : 4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Complete the table.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16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46625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6B4642">
      <w:pPr>
        <w:tabs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6B4642">
      <w:pPr>
        <w:tabs>
          <w:tab w:val="left" w:pos="425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6B4642">
        <w:rPr>
          <w:rFonts w:ascii="Times New Roman" w:hAnsi="Times New Roman"/>
          <w:b/>
          <w:bCs/>
          <w:sz w:val="24"/>
          <w:szCs w:val="24"/>
        </w:rPr>
        <w:t>17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omplete the table of values for</w:t>
      </w:r>
      <w:r>
        <w:rPr>
          <w:rFonts w:ascii="Times New Roman" w:hAnsi="Times New Roman"/>
          <w:sz w:val="24"/>
          <w:szCs w:val="24"/>
        </w:rPr>
        <w:tab/>
      </w:r>
      <w:r w:rsidRPr="00466259">
        <w:rPr>
          <w:rFonts w:ascii="Times New Roman" w:hAnsi="Times New Roman"/>
          <w:i/>
          <w:sz w:val="24"/>
          <w:szCs w:val="24"/>
        </w:rPr>
        <w:t>y</w:t>
      </w:r>
      <w:r w:rsidRPr="00BF3FA8">
        <w:rPr>
          <w:rFonts w:ascii="Times New Roman" w:hAnsi="Times New Roman"/>
          <w:sz w:val="24"/>
          <w:szCs w:val="24"/>
        </w:rPr>
        <w:t xml:space="preserve"> = 4</w:t>
      </w:r>
      <w:r w:rsidRPr="00466259">
        <w:rPr>
          <w:rFonts w:ascii="Times New Roman" w:hAnsi="Times New Roman"/>
          <w:i/>
          <w:sz w:val="24"/>
          <w:szCs w:val="24"/>
        </w:rPr>
        <w:t>x</w:t>
      </w:r>
      <w:r w:rsidRPr="00BF3FA8">
        <w:rPr>
          <w:rFonts w:ascii="Times New Roman" w:hAnsi="Times New Roman"/>
          <w:sz w:val="24"/>
          <w:szCs w:val="24"/>
        </w:rPr>
        <w:t xml:space="preserve"> – 6</w:t>
      </w:r>
    </w:p>
    <w:p w:rsidR="00590890" w:rsidRDefault="00590890" w:rsidP="00B10BD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7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"/>
        <w:gridCol w:w="1070"/>
        <w:gridCol w:w="1070"/>
        <w:gridCol w:w="1070"/>
        <w:gridCol w:w="1070"/>
        <w:gridCol w:w="1071"/>
        <w:gridCol w:w="1071"/>
      </w:tblGrid>
      <w:tr w:rsidR="00590890" w:rsidRPr="006049A2" w:rsidTr="006049A2">
        <w:trPr>
          <w:trHeight w:val="508"/>
          <w:jc w:val="center"/>
        </w:trPr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x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eastAsia="MS Gothic" w:hAnsi="Times New Roman"/>
                <w:color w:val="000000"/>
                <w:sz w:val="24"/>
              </w:rPr>
              <w:t>−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90890" w:rsidRPr="006049A2" w:rsidTr="006049A2">
        <w:trPr>
          <w:trHeight w:val="536"/>
          <w:jc w:val="center"/>
        </w:trPr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y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  <w:r w:rsidRPr="006049A2">
              <w:rPr>
                <w:rFonts w:ascii="Times New Roman" w:eastAsia="MS Gothic" w:hAnsi="Times New Roman"/>
                <w:color w:val="000000"/>
                <w:sz w:val="24"/>
              </w:rPr>
              <w:t>−2</w:t>
            </w:r>
          </w:p>
        </w:tc>
        <w:tc>
          <w:tcPr>
            <w:tcW w:w="1070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</w:p>
        </w:tc>
        <w:tc>
          <w:tcPr>
            <w:tcW w:w="107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eastAsia="MS Gothic" w:hAnsi="Times New Roman"/>
                <w:color w:val="000000"/>
                <w:sz w:val="24"/>
              </w:rPr>
            </w:pPr>
          </w:p>
        </w:tc>
        <w:tc>
          <w:tcPr>
            <w:tcW w:w="107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Default="00590890" w:rsidP="004521CF">
      <w:pPr>
        <w:tabs>
          <w:tab w:val="left" w:pos="425"/>
          <w:tab w:val="left" w:pos="3686"/>
          <w:tab w:val="left" w:pos="4962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On the grid, draw the graph of</w:t>
      </w:r>
      <w:r>
        <w:rPr>
          <w:rFonts w:ascii="Times New Roman" w:hAnsi="Times New Roman"/>
          <w:sz w:val="24"/>
          <w:szCs w:val="24"/>
        </w:rPr>
        <w:tab/>
      </w:r>
      <w:r w:rsidRPr="00B10BDB">
        <w:rPr>
          <w:rFonts w:ascii="Times New Roman" w:hAnsi="Times New Roman"/>
          <w:i/>
          <w:sz w:val="24"/>
          <w:szCs w:val="24"/>
        </w:rPr>
        <w:t>y</w:t>
      </w:r>
      <w:r w:rsidRPr="00BF3FA8">
        <w:rPr>
          <w:rFonts w:ascii="Times New Roman" w:hAnsi="Times New Roman"/>
          <w:sz w:val="24"/>
          <w:szCs w:val="24"/>
        </w:rPr>
        <w:t xml:space="preserve"> = 4</w:t>
      </w:r>
      <w:r w:rsidRPr="00B10BD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– 6</w:t>
      </w:r>
      <w:r>
        <w:rPr>
          <w:rFonts w:ascii="Times New Roman" w:hAnsi="Times New Roman"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 xml:space="preserve">for values of </w:t>
      </w:r>
      <w:r w:rsidRPr="001E209B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from </w:t>
      </w:r>
      <w:r w:rsidRPr="00B10BDB">
        <w:rPr>
          <w:rFonts w:ascii="Times New Roman" w:eastAsia="MS Gothic" w:hAnsi="Times New Roman"/>
          <w:color w:val="000000"/>
          <w:sz w:val="24"/>
        </w:rPr>
        <w:t>−</w:t>
      </w:r>
      <w:r w:rsidRPr="00B10BD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to 4</w:t>
      </w:r>
    </w:p>
    <w:p w:rsidR="00590890" w:rsidRPr="00BF3FA8" w:rsidRDefault="00590890" w:rsidP="00137EAD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4" type="#_x0000_t75" style="width:373.5pt;height:429.75pt;visibility:visible">
            <v:imagedata r:id="rId17" o:title=""/>
          </v:shape>
        </w:pic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17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4521CF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18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</w:p>
    <w:p w:rsidR="00590890" w:rsidRDefault="00590890" w:rsidP="00CA2E1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35" type="#_x0000_t75" style="width:291pt;height:318pt;visibility:visible">
            <v:imagedata r:id="rId18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A23DB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Reflect shape </w:t>
      </w:r>
      <w:r w:rsidRPr="00CA2E1D">
        <w:rPr>
          <w:rFonts w:ascii="Times New Roman" w:hAnsi="Times New Roman"/>
          <w:b/>
          <w:sz w:val="24"/>
          <w:szCs w:val="24"/>
        </w:rPr>
        <w:t>P</w:t>
      </w:r>
      <w:r w:rsidRPr="00BF3FA8">
        <w:rPr>
          <w:rFonts w:ascii="Times New Roman" w:hAnsi="Times New Roman"/>
          <w:sz w:val="24"/>
          <w:szCs w:val="24"/>
        </w:rPr>
        <w:t xml:space="preserve"> in the line </w:t>
      </w:r>
      <w:r w:rsidRPr="00CA2E1D">
        <w:rPr>
          <w:rFonts w:ascii="Times New Roman" w:hAnsi="Times New Roman"/>
          <w:i/>
          <w:sz w:val="24"/>
          <w:szCs w:val="24"/>
        </w:rPr>
        <w:t>y</w:t>
      </w:r>
      <w:r w:rsidRPr="00BF3FA8">
        <w:rPr>
          <w:rFonts w:ascii="Times New Roman" w:hAnsi="Times New Roman"/>
          <w:sz w:val="24"/>
          <w:szCs w:val="24"/>
        </w:rPr>
        <w:t xml:space="preserve"> = 3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18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A23DB2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ind w:hanging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590890" w:rsidRPr="00BF3FA8" w:rsidRDefault="00590890" w:rsidP="0051442D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51442D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ab/>
        <w:t>Solve</w:t>
      </w:r>
      <w:r>
        <w:rPr>
          <w:rFonts w:ascii="Times New Roman" w:hAnsi="Times New Roman"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4(</w:t>
      </w:r>
      <w:r w:rsidRPr="00BF346A">
        <w:rPr>
          <w:rFonts w:ascii="Times New Roman" w:hAnsi="Times New Roman"/>
          <w:i/>
          <w:sz w:val="24"/>
          <w:szCs w:val="24"/>
        </w:rPr>
        <w:t>x</w:t>
      </w:r>
      <w:r w:rsidRPr="00BF3FA8">
        <w:rPr>
          <w:rFonts w:ascii="Times New Roman" w:hAnsi="Times New Roman"/>
          <w:sz w:val="24"/>
          <w:szCs w:val="24"/>
        </w:rPr>
        <w:t xml:space="preserve"> – 6) = 44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777D25">
        <w:rPr>
          <w:rFonts w:ascii="Times New Roman" w:hAnsi="Times New Roman"/>
          <w:i/>
          <w:sz w:val="24"/>
          <w:szCs w:val="24"/>
        </w:rPr>
        <w:t>x</w:t>
      </w:r>
      <w:r w:rsidRPr="00BF3F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19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20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D9727B">
        <w:rPr>
          <w:rFonts w:ascii="Kunstler Script" w:hAnsi="Kunstler Script"/>
          <w:b/>
          <w:sz w:val="36"/>
          <w:szCs w:val="36"/>
        </w:rPr>
        <w:t>E</w:t>
      </w:r>
      <w:r w:rsidRPr="00D9727B">
        <w:rPr>
          <w:rFonts w:ascii="Times New Roman" w:hAnsi="Times New Roman"/>
          <w:b/>
          <w:sz w:val="36"/>
          <w:szCs w:val="36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= {1, 2, 3, 4, 5, 6, 7, 8, 9, 10, 11, 12, 13}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E03C19">
        <w:rPr>
          <w:rFonts w:ascii="Times New Roman" w:hAnsi="Times New Roman"/>
          <w:i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 xml:space="preserve"> = {multiples of 3}</w:t>
      </w: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E03C19">
        <w:rPr>
          <w:rFonts w:ascii="Times New Roman" w:hAnsi="Times New Roman"/>
          <w:i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 xml:space="preserve"> = {even numbers}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Complete the Venn diagram for this information.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618"/>
        <w:gridCol w:w="6374"/>
      </w:tblGrid>
      <w:tr w:rsidR="00590890" w:rsidRPr="006049A2" w:rsidTr="00EF55F3">
        <w:trPr>
          <w:trHeight w:val="536"/>
          <w:jc w:val="center"/>
        </w:trPr>
        <w:tc>
          <w:tcPr>
            <w:tcW w:w="618" w:type="dxa"/>
            <w:tcBorders>
              <w:top w:val="single" w:sz="4" w:space="0" w:color="auto"/>
            </w:tcBorders>
            <w:vAlign w:val="bottom"/>
          </w:tcPr>
          <w:p w:rsidR="00590890" w:rsidRPr="006049A2" w:rsidRDefault="00590890" w:rsidP="00C7247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Kunstler Script" w:hAnsi="Kunstler Script"/>
                <w:b/>
                <w:bCs/>
                <w:sz w:val="36"/>
                <w:szCs w:val="36"/>
                <w:lang w:eastAsia="en-GB"/>
              </w:rPr>
            </w:pPr>
            <w:r w:rsidRPr="006049A2">
              <w:rPr>
                <w:rFonts w:ascii="Kunstler Script" w:hAnsi="Kunstler Script"/>
                <w:b/>
                <w:bCs/>
                <w:sz w:val="36"/>
                <w:szCs w:val="36"/>
                <w:lang w:eastAsia="en-GB"/>
              </w:rPr>
              <w:t>E</w:t>
            </w:r>
          </w:p>
        </w:tc>
        <w:tc>
          <w:tcPr>
            <w:tcW w:w="6374" w:type="dxa"/>
            <w:tcBorders>
              <w:top w:val="single" w:sz="4" w:space="0" w:color="auto"/>
            </w:tcBorders>
          </w:tcPr>
          <w:p w:rsidR="00590890" w:rsidRPr="006049A2" w:rsidRDefault="00590890" w:rsidP="00C7247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</w:tr>
      <w:tr w:rsidR="00590890" w:rsidRPr="006049A2" w:rsidTr="00865F46">
        <w:trPr>
          <w:trHeight w:val="3593"/>
          <w:jc w:val="center"/>
        </w:trPr>
        <w:tc>
          <w:tcPr>
            <w:tcW w:w="618" w:type="dxa"/>
            <w:tcBorders>
              <w:bottom w:val="single" w:sz="4" w:space="0" w:color="auto"/>
            </w:tcBorders>
          </w:tcPr>
          <w:p w:rsidR="00590890" w:rsidRPr="006049A2" w:rsidRDefault="00590890" w:rsidP="00C7247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/>
                <w:lang w:eastAsia="en-GB"/>
              </w:rPr>
            </w:pPr>
          </w:p>
        </w:tc>
        <w:tc>
          <w:tcPr>
            <w:tcW w:w="6374" w:type="dxa"/>
            <w:tcBorders>
              <w:bottom w:val="single" w:sz="4" w:space="0" w:color="auto"/>
            </w:tcBorders>
          </w:tcPr>
          <w:p w:rsidR="00590890" w:rsidRPr="006049A2" w:rsidRDefault="00590890" w:rsidP="00865F46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eastAsia="en-GB"/>
              </w:rPr>
            </w:pPr>
            <w:r w:rsidRPr="006049A2">
              <w:rPr>
                <w:rFonts w:ascii="Times New Roman" w:hAnsi="Times New Roman"/>
                <w:noProof/>
                <w:lang w:eastAsia="en-GB"/>
              </w:rPr>
              <w:pict>
                <v:shape id="Picture 7" o:spid="_x0000_i1036" type="#_x0000_t75" style="width:255.75pt;height:153.75pt;visibility:visible">
                  <v:imagedata r:id="rId19" o:title=""/>
                </v:shape>
              </w:pic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20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EF55F3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0B19AF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0B19AF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0B19AF">
        <w:rPr>
          <w:rFonts w:ascii="Times New Roman" w:hAnsi="Times New Roman"/>
          <w:b/>
          <w:bCs/>
          <w:sz w:val="24"/>
          <w:szCs w:val="24"/>
        </w:rPr>
        <w:t>21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Franco buys a house for £146 500</w:t>
      </w: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 sells the house for £158 220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Calculate the percentage profit Franco makes.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.......................................................%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21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6B4642">
      <w:pPr>
        <w:tabs>
          <w:tab w:val="left" w:pos="425"/>
        </w:tabs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51442D">
      <w:pPr>
        <w:tabs>
          <w:tab w:val="left" w:pos="425"/>
          <w:tab w:val="left" w:pos="2694"/>
        </w:tabs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22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6B4642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6B4642">
        <w:rPr>
          <w:rFonts w:ascii="Times New Roman" w:hAnsi="Times New Roman"/>
          <w:sz w:val="24"/>
          <w:szCs w:val="24"/>
        </w:rPr>
        <w:t>(</w:t>
      </w:r>
      <w:r w:rsidRPr="00EF55F3">
        <w:rPr>
          <w:rFonts w:ascii="Times New Roman" w:hAnsi="Times New Roman"/>
          <w:i/>
          <w:sz w:val="24"/>
          <w:szCs w:val="24"/>
        </w:rPr>
        <w:t>x</w:t>
      </w:r>
      <w:r w:rsidRPr="006B4642">
        <w:rPr>
          <w:rFonts w:ascii="Times New Roman" w:hAnsi="Times New Roman"/>
          <w:sz w:val="24"/>
          <w:szCs w:val="24"/>
        </w:rPr>
        <w:t xml:space="preserve"> + 5)(</w:t>
      </w:r>
      <w:r w:rsidRPr="00EF55F3">
        <w:rPr>
          <w:rFonts w:ascii="Times New Roman" w:hAnsi="Times New Roman"/>
          <w:i/>
          <w:sz w:val="24"/>
          <w:szCs w:val="24"/>
        </w:rPr>
        <w:t>x</w:t>
      </w:r>
      <w:r w:rsidRPr="006B4642">
        <w:rPr>
          <w:rFonts w:ascii="Times New Roman" w:hAnsi="Times New Roman"/>
          <w:sz w:val="24"/>
          <w:szCs w:val="24"/>
        </w:rPr>
        <w:t xml:space="preserve"> – 9)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F524D2">
        <w:rPr>
          <w:rFonts w:ascii="Times New Roman" w:hAnsi="Times New Roman"/>
          <w:sz w:val="24"/>
          <w:szCs w:val="24"/>
        </w:rPr>
        <w:t>........</w:t>
      </w:r>
      <w:r w:rsidRPr="00BF3FA8">
        <w:rPr>
          <w:rFonts w:ascii="Times New Roman" w:hAnsi="Times New Roman"/>
          <w:sz w:val="24"/>
          <w:szCs w:val="24"/>
        </w:rPr>
        <w:t>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Factorise fully</w:t>
      </w:r>
      <w:r>
        <w:rPr>
          <w:rFonts w:ascii="Times New Roman" w:hAnsi="Times New Roman"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9</w:t>
      </w:r>
      <w:r w:rsidRPr="00EF55F3">
        <w:rPr>
          <w:rFonts w:ascii="Times New Roman" w:hAnsi="Times New Roman"/>
          <w:i/>
          <w:sz w:val="24"/>
          <w:szCs w:val="24"/>
        </w:rPr>
        <w:t>x</w:t>
      </w:r>
      <w:r w:rsidRPr="00EF55F3">
        <w:rPr>
          <w:rFonts w:ascii="Times New Roman" w:hAnsi="Times New Roman"/>
          <w:sz w:val="24"/>
          <w:szCs w:val="24"/>
          <w:vertAlign w:val="superscript"/>
        </w:rPr>
        <w:t>2</w:t>
      </w:r>
      <w:r w:rsidRPr="00BF3FA8">
        <w:rPr>
          <w:rFonts w:ascii="Times New Roman" w:hAnsi="Times New Roman"/>
          <w:sz w:val="24"/>
          <w:szCs w:val="24"/>
        </w:rPr>
        <w:t xml:space="preserve"> + 6</w:t>
      </w:r>
      <w:r w:rsidRPr="00EF55F3">
        <w:rPr>
          <w:rFonts w:ascii="Times New Roman" w:hAnsi="Times New Roman"/>
          <w:i/>
          <w:sz w:val="24"/>
          <w:szCs w:val="24"/>
        </w:rPr>
        <w:t>x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22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51442D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23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Use your calculator to work out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5F46">
        <w:rPr>
          <w:rFonts w:ascii="Times New Roman" w:hAnsi="Times New Roman"/>
          <w:position w:val="-32"/>
          <w:sz w:val="24"/>
          <w:szCs w:val="24"/>
        </w:rPr>
        <w:object w:dxaOrig="1100" w:dyaOrig="760">
          <v:shape id="_x0000_i1037" type="#_x0000_t75" style="width:54.75pt;height:37.5pt" o:ole="">
            <v:imagedata r:id="rId20" o:title=""/>
          </v:shape>
          <o:OLEObject Type="Embed" ProgID="Equation.DSMT4" ShapeID="_x0000_i1037" DrawAspect="Content" ObjectID="_1635655302" r:id="rId21"/>
        </w:object>
      </w:r>
    </w:p>
    <w:p w:rsidR="00590890" w:rsidRPr="00BF3FA8" w:rsidRDefault="00590890" w:rsidP="0051442D">
      <w:pPr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Write down all the figures on your calculator display.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(2)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your answer to part 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correct to 4 significant figures.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23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24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The scatter graph shows information about the marks a group of students got in a Science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test and in a Maths test.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9" o:spid="_x0000_i1038" type="#_x0000_t75" style="width:445.5pt;height:383.25pt;visibility:visible">
            <v:imagedata r:id="rId22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0F3E34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Jamie got a mark of 34 in the Science test.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Using the scatter graph, find an estimate for Jamie’s mark in the Maths test.</w:t>
      </w: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0F3E34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0F3E34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24 is 2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25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The table gives information about the times taken, in seconds, by 18 students to run a race.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6"/>
        <w:gridCol w:w="2223"/>
      </w:tblGrid>
      <w:tr w:rsidR="00590890" w:rsidRPr="006049A2" w:rsidTr="006049A2">
        <w:trPr>
          <w:trHeight w:val="477"/>
          <w:jc w:val="center"/>
        </w:trPr>
        <w:tc>
          <w:tcPr>
            <w:tcW w:w="266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Time (</w:t>
            </w:r>
            <w:r w:rsidRPr="006049A2">
              <w:rPr>
                <w:rFonts w:ascii="Times New Roman" w:hAnsi="Times New Roman"/>
                <w:b/>
                <w:i/>
                <w:sz w:val="24"/>
                <w:szCs w:val="24"/>
              </w:rPr>
              <w:t>t</w:t>
            </w: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 xml:space="preserve"> seconds)</w:t>
            </w:r>
          </w:p>
        </w:tc>
        <w:tc>
          <w:tcPr>
            <w:tcW w:w="222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49A2">
              <w:rPr>
                <w:rFonts w:ascii="Times New Roman" w:hAnsi="Times New Roman"/>
                <w:b/>
                <w:sz w:val="24"/>
                <w:szCs w:val="24"/>
              </w:rPr>
              <w:t>Frequency</w:t>
            </w:r>
          </w:p>
        </w:tc>
      </w:tr>
      <w:tr w:rsidR="00590890" w:rsidRPr="006049A2" w:rsidTr="006049A2">
        <w:trPr>
          <w:trHeight w:val="477"/>
          <w:jc w:val="center"/>
        </w:trPr>
        <w:tc>
          <w:tcPr>
            <w:tcW w:w="266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6049A2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 xml:space="preserve"> t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222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90890" w:rsidRPr="006049A2" w:rsidTr="006049A2">
        <w:trPr>
          <w:trHeight w:val="477"/>
          <w:jc w:val="center"/>
        </w:trPr>
        <w:tc>
          <w:tcPr>
            <w:tcW w:w="266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 w:rsidRPr="006049A2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222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0890" w:rsidRPr="006049A2" w:rsidTr="006049A2">
        <w:trPr>
          <w:trHeight w:val="477"/>
          <w:jc w:val="center"/>
        </w:trPr>
        <w:tc>
          <w:tcPr>
            <w:tcW w:w="266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Pr="006049A2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222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90890" w:rsidRPr="006049A2" w:rsidTr="006049A2">
        <w:trPr>
          <w:trHeight w:val="477"/>
          <w:jc w:val="center"/>
        </w:trPr>
        <w:tc>
          <w:tcPr>
            <w:tcW w:w="2666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Pr="006049A2">
              <w:rPr>
                <w:rFonts w:ascii="Times New Roman" w:hAnsi="Times New Roman"/>
                <w:color w:val="000000"/>
                <w:sz w:val="24"/>
              </w:rPr>
              <w:t>&lt;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49A2">
              <w:rPr>
                <w:rFonts w:ascii="Cambria Math" w:hAnsi="Cambria Math" w:cs="Cambria Math"/>
                <w:color w:val="191919"/>
                <w:sz w:val="24"/>
                <w:szCs w:val="32"/>
                <w:lang w:val="en-US"/>
              </w:rPr>
              <w:t>⩽</w:t>
            </w:r>
            <w:r w:rsidRPr="006049A2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2223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Work out an estimate for the mean time.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Give your answer correct to 3 significant figures.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B1EA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 seconds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25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26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37 cm</w:t>
      </w:r>
      <w:r w:rsidRPr="0051442D">
        <w:rPr>
          <w:rFonts w:ascii="Times New Roman" w:hAnsi="Times New Roman"/>
          <w:sz w:val="24"/>
          <w:szCs w:val="24"/>
          <w:vertAlign w:val="superscript"/>
        </w:rPr>
        <w:t>3</w:t>
      </w:r>
      <w:r w:rsidRPr="00BF3FA8">
        <w:rPr>
          <w:rFonts w:ascii="Times New Roman" w:hAnsi="Times New Roman"/>
          <w:sz w:val="24"/>
          <w:szCs w:val="24"/>
        </w:rPr>
        <w:t xml:space="preserve"> in mm</w:t>
      </w:r>
      <w:r w:rsidRPr="0051442D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B1EA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.......................................................mm</w:t>
      </w:r>
      <w:r w:rsidRPr="005B1E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26 is 1 </w:t>
      </w:r>
      <w:r>
        <w:rPr>
          <w:rFonts w:ascii="Times New Roman" w:hAnsi="Times New Roman"/>
          <w:b/>
          <w:bCs/>
          <w:sz w:val="24"/>
          <w:szCs w:val="24"/>
        </w:rPr>
        <w:t>mark)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27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Nimer was driving to a hotel.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He looked at his Sat Nav at 13 30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4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11"/>
        <w:gridCol w:w="1627"/>
      </w:tblGrid>
      <w:tr w:rsidR="00590890" w:rsidRPr="006049A2" w:rsidTr="006049A2">
        <w:trPr>
          <w:trHeight w:val="412"/>
          <w:jc w:val="center"/>
        </w:trPr>
        <w:tc>
          <w:tcPr>
            <w:tcW w:w="261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6049A2">
              <w:rPr>
                <w:rFonts w:ascii="Times New Roman" w:hAnsi="Times New Roman"/>
                <w:sz w:val="24"/>
                <w:szCs w:val="24"/>
              </w:rPr>
              <w:t>Time</w:t>
            </w:r>
          </w:p>
        </w:tc>
        <w:tc>
          <w:tcPr>
            <w:tcW w:w="162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13 30</w:t>
            </w:r>
          </w:p>
        </w:tc>
      </w:tr>
      <w:tr w:rsidR="00590890" w:rsidRPr="006049A2" w:rsidTr="006049A2">
        <w:trPr>
          <w:trHeight w:val="412"/>
          <w:jc w:val="center"/>
        </w:trPr>
        <w:tc>
          <w:tcPr>
            <w:tcW w:w="2611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Distance to destination</w:t>
            </w:r>
          </w:p>
        </w:tc>
        <w:tc>
          <w:tcPr>
            <w:tcW w:w="1627" w:type="dxa"/>
            <w:vAlign w:val="center"/>
          </w:tcPr>
          <w:p w:rsidR="00590890" w:rsidRPr="006049A2" w:rsidRDefault="00590890" w:rsidP="006049A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049A2">
              <w:rPr>
                <w:rFonts w:ascii="Times New Roman" w:hAnsi="Times New Roman"/>
                <w:sz w:val="24"/>
                <w:szCs w:val="24"/>
              </w:rPr>
              <w:t>65 miles</w:t>
            </w:r>
          </w:p>
        </w:tc>
      </w:tr>
    </w:tbl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Nimer arrived at the hotel at 14 48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Work out the average speed of the car from 13 30 to 14 48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You must show all your working.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.......................................................mph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27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7473D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7473D5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28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Write 32 460 000 in standard form.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Write </w:t>
      </w:r>
      <w:r w:rsidRPr="00BF3FA8">
        <w:rPr>
          <w:rFonts w:ascii="Times New Roman" w:hAnsi="Times New Roman"/>
          <w:sz w:val="24"/>
          <w:szCs w:val="24"/>
        </w:rPr>
        <w:t xml:space="preserve">4.96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10</w:t>
      </w:r>
      <w:r w:rsidRPr="00F55E34">
        <w:rPr>
          <w:rFonts w:ascii="Times New Roman" w:eastAsia="MS Gothic" w:hAnsi="Times New Roman"/>
          <w:color w:val="000000"/>
          <w:sz w:val="24"/>
          <w:vertAlign w:val="superscript"/>
        </w:rPr>
        <w:t>−3</w:t>
      </w:r>
      <w:r w:rsidRPr="00BF3FA8">
        <w:rPr>
          <w:rFonts w:ascii="Times New Roman" w:hAnsi="Times New Roman"/>
          <w:sz w:val="24"/>
          <w:szCs w:val="24"/>
        </w:rPr>
        <w:t xml:space="preserve"> as an ordinary number.</w:t>
      </w: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B8598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</w:t>
      </w:r>
    </w:p>
    <w:p w:rsidR="00590890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Pr="00BF3FA8" w:rsidRDefault="00590890" w:rsidP="0051442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Pr="00BF3FA8" w:rsidRDefault="00590890" w:rsidP="0051442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Asma was asked to compare the following two numbers.</w:t>
      </w:r>
    </w:p>
    <w:p w:rsidR="00590890" w:rsidRPr="00BF3FA8" w:rsidRDefault="00590890" w:rsidP="00F17AF7">
      <w:pPr>
        <w:tabs>
          <w:tab w:val="left" w:pos="1985"/>
          <w:tab w:val="left" w:pos="2977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17AF7">
        <w:rPr>
          <w:rFonts w:ascii="Times New Roman" w:hAnsi="Times New Roman"/>
          <w:i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= 6.212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10</w:t>
      </w:r>
      <w:r w:rsidRPr="000244F1">
        <w:rPr>
          <w:rFonts w:ascii="Times New Roman" w:hAnsi="Times New Roman"/>
          <w:sz w:val="24"/>
          <w:szCs w:val="24"/>
          <w:vertAlign w:val="superscript"/>
        </w:rPr>
        <w:t>8</w:t>
      </w:r>
      <w:r>
        <w:rPr>
          <w:rFonts w:ascii="Times New Roman" w:hAnsi="Times New Roman"/>
          <w:sz w:val="24"/>
          <w:szCs w:val="24"/>
        </w:rPr>
        <w:tab/>
        <w:t>and</w:t>
      </w:r>
      <w:r>
        <w:rPr>
          <w:rFonts w:ascii="Times New Roman" w:hAnsi="Times New Roman"/>
          <w:sz w:val="24"/>
          <w:szCs w:val="24"/>
        </w:rPr>
        <w:tab/>
      </w:r>
      <w:r w:rsidRPr="00F17AF7">
        <w:rPr>
          <w:rFonts w:ascii="Times New Roman" w:hAnsi="Times New Roman"/>
          <w:i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 xml:space="preserve"> = 4.73 </w:t>
      </w:r>
      <w:r w:rsidRPr="00F55E34">
        <w:rPr>
          <w:rFonts w:ascii="Times New Roman" w:eastAsia="MS Gothic" w:hAnsi="Times New Roman"/>
          <w:color w:val="000000"/>
          <w:sz w:val="24"/>
        </w:rPr>
        <w:t>×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3FA8">
        <w:rPr>
          <w:rFonts w:ascii="Times New Roman" w:hAnsi="Times New Roman"/>
          <w:sz w:val="24"/>
          <w:szCs w:val="24"/>
        </w:rPr>
        <w:t>10</w:t>
      </w:r>
      <w:r w:rsidRPr="008D1ACA">
        <w:rPr>
          <w:rFonts w:ascii="Times New Roman" w:hAnsi="Times New Roman"/>
          <w:sz w:val="24"/>
          <w:szCs w:val="24"/>
          <w:vertAlign w:val="superscript"/>
        </w:rPr>
        <w:t>9</w:t>
      </w:r>
    </w:p>
    <w:p w:rsidR="00590890" w:rsidRPr="00BF3FA8" w:rsidRDefault="00590890" w:rsidP="007D3BA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She says,</w:t>
      </w:r>
    </w:p>
    <w:p w:rsidR="00590890" w:rsidRPr="00BF3FA8" w:rsidRDefault="00590890" w:rsidP="007D3BA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“6.212 is bigger than 4.73 so </w:t>
      </w:r>
      <w:r w:rsidRPr="007D3BAD">
        <w:rPr>
          <w:rFonts w:ascii="Times New Roman" w:hAnsi="Times New Roman"/>
          <w:i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 xml:space="preserve"> is bigger than </w:t>
      </w:r>
      <w:r w:rsidRPr="007D3BAD">
        <w:rPr>
          <w:rFonts w:ascii="Times New Roman" w:hAnsi="Times New Roman"/>
          <w:i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.”</w:t>
      </w:r>
    </w:p>
    <w:p w:rsidR="00590890" w:rsidRPr="00BF3FA8" w:rsidRDefault="00590890" w:rsidP="007A364F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(</w:t>
      </w:r>
      <w:r w:rsidRPr="00BF3FA8">
        <w:rPr>
          <w:rFonts w:ascii="Times New Roman" w:hAnsi="Times New Roman"/>
          <w:i/>
          <w:iCs/>
          <w:sz w:val="24"/>
          <w:szCs w:val="24"/>
        </w:rPr>
        <w:t>c</w:t>
      </w:r>
      <w:r w:rsidRPr="00BF3FA8">
        <w:rPr>
          <w:rFonts w:ascii="Times New Roman" w:hAnsi="Times New Roman"/>
          <w:sz w:val="24"/>
          <w:szCs w:val="24"/>
        </w:rPr>
        <w:t>)</w:t>
      </w:r>
      <w:r w:rsidRPr="00BF3FA8">
        <w:rPr>
          <w:rFonts w:ascii="Times New Roman" w:hAnsi="Times New Roman"/>
          <w:i/>
          <w:i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Is Asma correct?</w:t>
      </w:r>
    </w:p>
    <w:p w:rsidR="00590890" w:rsidRDefault="00590890" w:rsidP="0051442D">
      <w:pPr>
        <w:autoSpaceDE w:val="0"/>
        <w:autoSpaceDN w:val="0"/>
        <w:adjustRightInd w:val="0"/>
        <w:spacing w:line="480" w:lineRule="auto"/>
        <w:ind w:firstLine="426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You must give a reason for your answer.</w:t>
      </w:r>
    </w:p>
    <w:p w:rsidR="00590890" w:rsidRPr="00BF3FA8" w:rsidRDefault="00590890" w:rsidP="0051442D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51442D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9862D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590890" w:rsidRPr="00BF3FA8" w:rsidRDefault="00590890" w:rsidP="009862D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(1)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28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29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BF3FA8">
        <w:rPr>
          <w:rFonts w:ascii="Times New Roman" w:hAnsi="Times New Roman"/>
          <w:sz w:val="24"/>
          <w:szCs w:val="24"/>
        </w:rPr>
        <w:t>The diagram shows a regular pentagon and a parallelogram.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0" o:spid="_x0000_i1039" type="#_x0000_t75" style="width:245.25pt;height:210.75pt;visibility:visible">
            <v:imagedata r:id="rId23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Work out the size of the angle marked x.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You must show all your working.</w:t>
      </w: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Default="00590890" w:rsidP="007C14C5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AD791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.......................................................°</w:t>
      </w:r>
    </w:p>
    <w:p w:rsidR="00590890" w:rsidRDefault="00590890" w:rsidP="00E456F9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29 is 4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590890" w:rsidRPr="00BF3FA8" w:rsidRDefault="00590890" w:rsidP="0060557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90890" w:rsidRPr="00BF3FA8" w:rsidRDefault="00590890" w:rsidP="00FE0230">
      <w:pPr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30</w:t>
      </w:r>
      <w:r w:rsidRPr="00BF3FA8">
        <w:rPr>
          <w:rFonts w:ascii="Times New Roman" w:hAnsi="Times New Roman"/>
          <w:b/>
          <w:bCs/>
          <w:sz w:val="24"/>
          <w:szCs w:val="24"/>
        </w:rPr>
        <w:tab/>
      </w:r>
      <w:r w:rsidRPr="008B2307">
        <w:rPr>
          <w:rFonts w:ascii="Times New Roman" w:hAnsi="Times New Roman"/>
          <w:b/>
          <w:sz w:val="24"/>
          <w:szCs w:val="24"/>
        </w:rPr>
        <w:t>A</w:t>
      </w:r>
      <w:r w:rsidRPr="00BF3FA8">
        <w:rPr>
          <w:rFonts w:ascii="Times New Roman" w:hAnsi="Times New Roman"/>
          <w:sz w:val="24"/>
          <w:szCs w:val="24"/>
        </w:rPr>
        <w:t xml:space="preserve"> is in the shape of a quarter circle of radius 15 cm.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8B2307">
        <w:rPr>
          <w:rFonts w:ascii="Times New Roman" w:hAnsi="Times New Roman"/>
          <w:b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 xml:space="preserve"> is in the shape of a circle.</w: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Default="00590890" w:rsidP="008B2307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6049A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1" o:spid="_x0000_i1040" type="#_x0000_t75" style="width:324pt;height:114.75pt;visibility:visible">
            <v:imagedata r:id="rId24" o:title=""/>
          </v:shape>
        </w:pict>
      </w:r>
    </w:p>
    <w:p w:rsidR="00590890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590890" w:rsidRPr="00BF3FA8" w:rsidRDefault="00590890" w:rsidP="008B230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>The area of</w:t>
      </w:r>
      <w:r w:rsidRPr="008B2307">
        <w:rPr>
          <w:rFonts w:ascii="Times New Roman" w:hAnsi="Times New Roman"/>
          <w:b/>
          <w:sz w:val="24"/>
          <w:szCs w:val="24"/>
        </w:rPr>
        <w:t xml:space="preserve"> A</w:t>
      </w:r>
      <w:r w:rsidRPr="00BF3FA8">
        <w:rPr>
          <w:rFonts w:ascii="Times New Roman" w:hAnsi="Times New Roman"/>
          <w:sz w:val="24"/>
          <w:szCs w:val="24"/>
        </w:rPr>
        <w:t xml:space="preserve"> is 9 times the area of </w:t>
      </w:r>
      <w:r w:rsidRPr="008B2307">
        <w:rPr>
          <w:rFonts w:ascii="Times New Roman" w:hAnsi="Times New Roman"/>
          <w:b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>.</w:t>
      </w:r>
    </w:p>
    <w:p w:rsidR="00590890" w:rsidRPr="00BF3FA8" w:rsidRDefault="00590890" w:rsidP="00C8471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3FA8">
        <w:rPr>
          <w:rFonts w:ascii="Times New Roman" w:hAnsi="Times New Roman"/>
          <w:sz w:val="24"/>
          <w:szCs w:val="24"/>
        </w:rPr>
        <w:t xml:space="preserve">Show that the radius of </w:t>
      </w:r>
      <w:r w:rsidRPr="008B2307">
        <w:rPr>
          <w:rFonts w:ascii="Times New Roman" w:hAnsi="Times New Roman"/>
          <w:b/>
          <w:sz w:val="24"/>
          <w:szCs w:val="24"/>
        </w:rPr>
        <w:t>B</w:t>
      </w:r>
      <w:r w:rsidRPr="00BF3FA8">
        <w:rPr>
          <w:rFonts w:ascii="Times New Roman" w:hAnsi="Times New Roman"/>
          <w:sz w:val="24"/>
          <w:szCs w:val="24"/>
        </w:rPr>
        <w:t xml:space="preserve"> is 2.5 cm.</w:t>
      </w: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8B2307">
      <w:pPr>
        <w:pBdr>
          <w:bottom w:val="single" w:sz="12" w:space="1" w:color="auto"/>
        </w:pBd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590890" w:rsidRDefault="00590890" w:rsidP="00435948">
      <w:pPr>
        <w:pBdr>
          <w:bottom w:val="single" w:sz="12" w:space="1" w:color="auto"/>
        </w:pBdr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 xml:space="preserve">(Total for Question 30 is 3 </w:t>
      </w:r>
      <w:r>
        <w:rPr>
          <w:rFonts w:ascii="Times New Roman" w:hAnsi="Times New Roman"/>
          <w:b/>
          <w:bCs/>
          <w:sz w:val="24"/>
          <w:szCs w:val="24"/>
        </w:rPr>
        <w:t>marks)</w:t>
      </w:r>
    </w:p>
    <w:p w:rsidR="00590890" w:rsidRDefault="00590890" w:rsidP="008B2307">
      <w:pPr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2" o:spid="_x0000_s1026" style="position:absolute;left:0;text-align:left;z-index:251658240;visibility:visible;mso-wrap-distance-top:-3e-5mm;mso-wrap-distance-bottom:-3e-5mm" from="-3.6pt,16.95pt" to="456.7pt,16.95pt" wrapcoords="0 0 0 3 617 3 617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" strokecolor="windowText" strokeweight="3pt">
            <v:stroke joinstyle="miter"/>
            <o:lock v:ext="edit" shapetype="f"/>
            <w10:wrap type="through"/>
          </v:line>
        </w:pict>
      </w:r>
    </w:p>
    <w:p w:rsidR="00590890" w:rsidRPr="00BF3FA8" w:rsidRDefault="00590890" w:rsidP="008B2307">
      <w:pPr>
        <w:jc w:val="right"/>
        <w:rPr>
          <w:rFonts w:ascii="Times New Roman" w:hAnsi="Times New Roman"/>
          <w:b/>
          <w:bCs/>
          <w:sz w:val="24"/>
          <w:szCs w:val="24"/>
        </w:rPr>
      </w:pPr>
      <w:r w:rsidRPr="00BF3FA8">
        <w:rPr>
          <w:rFonts w:ascii="Times New Roman" w:hAnsi="Times New Roman"/>
          <w:b/>
          <w:bCs/>
          <w:sz w:val="24"/>
          <w:szCs w:val="24"/>
        </w:rPr>
        <w:t>TOTAL FOR PAPER</w:t>
      </w:r>
      <w:r>
        <w:rPr>
          <w:rFonts w:ascii="Times New Roman" w:hAnsi="Times New Roman"/>
          <w:b/>
          <w:bCs/>
          <w:sz w:val="24"/>
          <w:szCs w:val="24"/>
        </w:rPr>
        <w:t xml:space="preserve"> IS</w:t>
      </w:r>
      <w:r w:rsidRPr="00BF3FA8">
        <w:rPr>
          <w:rFonts w:ascii="Times New Roman" w:hAnsi="Times New Roman"/>
          <w:b/>
          <w:bCs/>
          <w:sz w:val="24"/>
          <w:szCs w:val="24"/>
        </w:rPr>
        <w:t xml:space="preserve"> 80 MARKS</w:t>
      </w:r>
    </w:p>
    <w:sectPr w:rsidR="00590890" w:rsidRPr="00BF3FA8" w:rsidSect="00294029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890" w:rsidRDefault="00590890" w:rsidP="00175BBA">
      <w:r>
        <w:separator/>
      </w:r>
    </w:p>
  </w:endnote>
  <w:endnote w:type="continuationSeparator" w:id="0">
    <w:p w:rsidR="00590890" w:rsidRDefault="00590890" w:rsidP="0017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90" w:rsidRDefault="00590890" w:rsidP="009602D8">
    <w:pPr>
      <w:pStyle w:val="Footer"/>
      <w:rPr>
        <w:sz w:val="24"/>
        <w:szCs w:val="24"/>
      </w:rPr>
    </w:pPr>
    <w:r w:rsidRPr="007E69B3">
      <w:rPr>
        <w:sz w:val="24"/>
        <w:szCs w:val="24"/>
      </w:rPr>
      <w:t>P58</w:t>
    </w:r>
    <w:r>
      <w:rPr>
        <w:sz w:val="24"/>
        <w:szCs w:val="24"/>
      </w:rPr>
      <w:t>875A</w:t>
    </w:r>
  </w:p>
  <w:p w:rsidR="00590890" w:rsidRPr="009602D8" w:rsidRDefault="00590890">
    <w:pPr>
      <w:pStyle w:val="Footer"/>
      <w:rPr>
        <w:sz w:val="20"/>
        <w:szCs w:val="20"/>
      </w:rPr>
    </w:pPr>
    <w:r>
      <w:rPr>
        <w:sz w:val="20"/>
        <w:szCs w:val="20"/>
      </w:rPr>
      <w:t>© 2019 Pearson Education Ltd.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890" w:rsidRDefault="00590890" w:rsidP="00175BBA">
      <w:r>
        <w:separator/>
      </w:r>
    </w:p>
  </w:footnote>
  <w:footnote w:type="continuationSeparator" w:id="0">
    <w:p w:rsidR="00590890" w:rsidRDefault="00590890" w:rsidP="00175B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A3C"/>
    <w:rsid w:val="00001594"/>
    <w:rsid w:val="00001FFF"/>
    <w:rsid w:val="0001584D"/>
    <w:rsid w:val="000244F1"/>
    <w:rsid w:val="0003479E"/>
    <w:rsid w:val="00051C81"/>
    <w:rsid w:val="00057B00"/>
    <w:rsid w:val="00057BD1"/>
    <w:rsid w:val="000810E8"/>
    <w:rsid w:val="00093D6D"/>
    <w:rsid w:val="000971DD"/>
    <w:rsid w:val="000A54BF"/>
    <w:rsid w:val="000B19AF"/>
    <w:rsid w:val="000C343B"/>
    <w:rsid w:val="000E6956"/>
    <w:rsid w:val="000F3E34"/>
    <w:rsid w:val="000F4A4E"/>
    <w:rsid w:val="000F4EF5"/>
    <w:rsid w:val="001030FC"/>
    <w:rsid w:val="00105112"/>
    <w:rsid w:val="00120AC1"/>
    <w:rsid w:val="00137EAD"/>
    <w:rsid w:val="001443EA"/>
    <w:rsid w:val="0014526D"/>
    <w:rsid w:val="001526D3"/>
    <w:rsid w:val="00163AE8"/>
    <w:rsid w:val="00175BBA"/>
    <w:rsid w:val="00176B32"/>
    <w:rsid w:val="00184B0B"/>
    <w:rsid w:val="001A0DCB"/>
    <w:rsid w:val="001A7AC0"/>
    <w:rsid w:val="001B10D8"/>
    <w:rsid w:val="001D2AD3"/>
    <w:rsid w:val="001E209B"/>
    <w:rsid w:val="001E4F60"/>
    <w:rsid w:val="001E5989"/>
    <w:rsid w:val="0020371A"/>
    <w:rsid w:val="0021621B"/>
    <w:rsid w:val="00222221"/>
    <w:rsid w:val="002565AE"/>
    <w:rsid w:val="002809F3"/>
    <w:rsid w:val="00294029"/>
    <w:rsid w:val="002A12FA"/>
    <w:rsid w:val="002A2E5C"/>
    <w:rsid w:val="002B6A35"/>
    <w:rsid w:val="002D64C7"/>
    <w:rsid w:val="002F7BC1"/>
    <w:rsid w:val="003034F9"/>
    <w:rsid w:val="00305225"/>
    <w:rsid w:val="00324619"/>
    <w:rsid w:val="00330798"/>
    <w:rsid w:val="003377BB"/>
    <w:rsid w:val="00343318"/>
    <w:rsid w:val="00346350"/>
    <w:rsid w:val="0037116D"/>
    <w:rsid w:val="00395D60"/>
    <w:rsid w:val="003C10A5"/>
    <w:rsid w:val="00405147"/>
    <w:rsid w:val="004054AB"/>
    <w:rsid w:val="00414093"/>
    <w:rsid w:val="0041425E"/>
    <w:rsid w:val="00435948"/>
    <w:rsid w:val="004521CF"/>
    <w:rsid w:val="004538A5"/>
    <w:rsid w:val="004574F4"/>
    <w:rsid w:val="00466259"/>
    <w:rsid w:val="0047473A"/>
    <w:rsid w:val="004A1220"/>
    <w:rsid w:val="004B0AB9"/>
    <w:rsid w:val="004D0E52"/>
    <w:rsid w:val="004E1A95"/>
    <w:rsid w:val="00505F50"/>
    <w:rsid w:val="00511E8A"/>
    <w:rsid w:val="0051442D"/>
    <w:rsid w:val="00515A97"/>
    <w:rsid w:val="00523741"/>
    <w:rsid w:val="00532963"/>
    <w:rsid w:val="00535338"/>
    <w:rsid w:val="00536D15"/>
    <w:rsid w:val="00540C60"/>
    <w:rsid w:val="00555F17"/>
    <w:rsid w:val="00557CCB"/>
    <w:rsid w:val="005631A7"/>
    <w:rsid w:val="00570F59"/>
    <w:rsid w:val="005822DE"/>
    <w:rsid w:val="00585446"/>
    <w:rsid w:val="00587B32"/>
    <w:rsid w:val="00590890"/>
    <w:rsid w:val="005A2573"/>
    <w:rsid w:val="005A3C6A"/>
    <w:rsid w:val="005A5462"/>
    <w:rsid w:val="005B1EAB"/>
    <w:rsid w:val="005B347C"/>
    <w:rsid w:val="005E5A3C"/>
    <w:rsid w:val="006049A2"/>
    <w:rsid w:val="00605571"/>
    <w:rsid w:val="00614D11"/>
    <w:rsid w:val="00615976"/>
    <w:rsid w:val="00624B01"/>
    <w:rsid w:val="00630488"/>
    <w:rsid w:val="00633511"/>
    <w:rsid w:val="00651689"/>
    <w:rsid w:val="00663EFE"/>
    <w:rsid w:val="006836D3"/>
    <w:rsid w:val="00685C0A"/>
    <w:rsid w:val="006A5C12"/>
    <w:rsid w:val="006B0B8D"/>
    <w:rsid w:val="006B4642"/>
    <w:rsid w:val="006F55BF"/>
    <w:rsid w:val="006F5905"/>
    <w:rsid w:val="006F62CB"/>
    <w:rsid w:val="00723957"/>
    <w:rsid w:val="0072718D"/>
    <w:rsid w:val="007407FA"/>
    <w:rsid w:val="007473D5"/>
    <w:rsid w:val="00747D73"/>
    <w:rsid w:val="00777D25"/>
    <w:rsid w:val="00787520"/>
    <w:rsid w:val="00797E94"/>
    <w:rsid w:val="007A336F"/>
    <w:rsid w:val="007A364F"/>
    <w:rsid w:val="007A45C8"/>
    <w:rsid w:val="007B5509"/>
    <w:rsid w:val="007C14C5"/>
    <w:rsid w:val="007D1500"/>
    <w:rsid w:val="007D3BAD"/>
    <w:rsid w:val="007E69B3"/>
    <w:rsid w:val="007E6F22"/>
    <w:rsid w:val="00811DDB"/>
    <w:rsid w:val="00827782"/>
    <w:rsid w:val="00844161"/>
    <w:rsid w:val="0085168B"/>
    <w:rsid w:val="00865F46"/>
    <w:rsid w:val="008B2307"/>
    <w:rsid w:val="008B7183"/>
    <w:rsid w:val="008C0A25"/>
    <w:rsid w:val="008D1ACA"/>
    <w:rsid w:val="008E0D99"/>
    <w:rsid w:val="008E1CF2"/>
    <w:rsid w:val="008F562D"/>
    <w:rsid w:val="008F6577"/>
    <w:rsid w:val="00923C2C"/>
    <w:rsid w:val="009425CE"/>
    <w:rsid w:val="009602D8"/>
    <w:rsid w:val="00965A48"/>
    <w:rsid w:val="00974987"/>
    <w:rsid w:val="00976409"/>
    <w:rsid w:val="009862DE"/>
    <w:rsid w:val="009A511D"/>
    <w:rsid w:val="009B3D82"/>
    <w:rsid w:val="009B71CF"/>
    <w:rsid w:val="009C78A7"/>
    <w:rsid w:val="00A23DB2"/>
    <w:rsid w:val="00A41D2E"/>
    <w:rsid w:val="00A553AE"/>
    <w:rsid w:val="00A5611E"/>
    <w:rsid w:val="00A613C9"/>
    <w:rsid w:val="00A62749"/>
    <w:rsid w:val="00A63683"/>
    <w:rsid w:val="00A67866"/>
    <w:rsid w:val="00A7593A"/>
    <w:rsid w:val="00A9605F"/>
    <w:rsid w:val="00AA423B"/>
    <w:rsid w:val="00AB0346"/>
    <w:rsid w:val="00AC7E61"/>
    <w:rsid w:val="00AD7912"/>
    <w:rsid w:val="00AE2C7F"/>
    <w:rsid w:val="00AE3C2F"/>
    <w:rsid w:val="00AE4492"/>
    <w:rsid w:val="00B10BDB"/>
    <w:rsid w:val="00B25C0E"/>
    <w:rsid w:val="00B26AB8"/>
    <w:rsid w:val="00B60127"/>
    <w:rsid w:val="00B608CF"/>
    <w:rsid w:val="00B73A10"/>
    <w:rsid w:val="00B857FF"/>
    <w:rsid w:val="00B85987"/>
    <w:rsid w:val="00B931AB"/>
    <w:rsid w:val="00BA16BE"/>
    <w:rsid w:val="00BA56EF"/>
    <w:rsid w:val="00BA728E"/>
    <w:rsid w:val="00BB103B"/>
    <w:rsid w:val="00BB5CB8"/>
    <w:rsid w:val="00BC63BC"/>
    <w:rsid w:val="00BC7598"/>
    <w:rsid w:val="00BD5D5F"/>
    <w:rsid w:val="00BE409D"/>
    <w:rsid w:val="00BF346A"/>
    <w:rsid w:val="00BF3FA8"/>
    <w:rsid w:val="00BF56DD"/>
    <w:rsid w:val="00C04C0A"/>
    <w:rsid w:val="00C0764A"/>
    <w:rsid w:val="00C0774A"/>
    <w:rsid w:val="00C21058"/>
    <w:rsid w:val="00C24AEF"/>
    <w:rsid w:val="00C45602"/>
    <w:rsid w:val="00C50AF5"/>
    <w:rsid w:val="00C67BF9"/>
    <w:rsid w:val="00C707BC"/>
    <w:rsid w:val="00C72476"/>
    <w:rsid w:val="00C84718"/>
    <w:rsid w:val="00C954DE"/>
    <w:rsid w:val="00CA2E1D"/>
    <w:rsid w:val="00CB5782"/>
    <w:rsid w:val="00CC4E09"/>
    <w:rsid w:val="00CD2689"/>
    <w:rsid w:val="00CE0BB1"/>
    <w:rsid w:val="00CE5C1A"/>
    <w:rsid w:val="00D15E05"/>
    <w:rsid w:val="00D1795B"/>
    <w:rsid w:val="00D35BB9"/>
    <w:rsid w:val="00D60D1A"/>
    <w:rsid w:val="00D74713"/>
    <w:rsid w:val="00D8497C"/>
    <w:rsid w:val="00D964DE"/>
    <w:rsid w:val="00D9727B"/>
    <w:rsid w:val="00DA7E3A"/>
    <w:rsid w:val="00DC26AF"/>
    <w:rsid w:val="00DD50A3"/>
    <w:rsid w:val="00DE0BCE"/>
    <w:rsid w:val="00DE31F7"/>
    <w:rsid w:val="00DF386C"/>
    <w:rsid w:val="00DF7C47"/>
    <w:rsid w:val="00E0122D"/>
    <w:rsid w:val="00E03C19"/>
    <w:rsid w:val="00E133C7"/>
    <w:rsid w:val="00E21414"/>
    <w:rsid w:val="00E25420"/>
    <w:rsid w:val="00E3135D"/>
    <w:rsid w:val="00E31A1D"/>
    <w:rsid w:val="00E3358D"/>
    <w:rsid w:val="00E456F9"/>
    <w:rsid w:val="00E5293E"/>
    <w:rsid w:val="00E52D40"/>
    <w:rsid w:val="00E54EA1"/>
    <w:rsid w:val="00E613E3"/>
    <w:rsid w:val="00E62106"/>
    <w:rsid w:val="00E670FC"/>
    <w:rsid w:val="00E85A89"/>
    <w:rsid w:val="00E94A19"/>
    <w:rsid w:val="00EA7115"/>
    <w:rsid w:val="00EB165D"/>
    <w:rsid w:val="00EB1AB3"/>
    <w:rsid w:val="00EB2C52"/>
    <w:rsid w:val="00EB51F7"/>
    <w:rsid w:val="00EB7DEC"/>
    <w:rsid w:val="00EC367D"/>
    <w:rsid w:val="00ED39E1"/>
    <w:rsid w:val="00ED6321"/>
    <w:rsid w:val="00EE3D82"/>
    <w:rsid w:val="00EF55F3"/>
    <w:rsid w:val="00EF7697"/>
    <w:rsid w:val="00F17AF7"/>
    <w:rsid w:val="00F314E4"/>
    <w:rsid w:val="00F3473D"/>
    <w:rsid w:val="00F524D2"/>
    <w:rsid w:val="00F55E34"/>
    <w:rsid w:val="00F71E9E"/>
    <w:rsid w:val="00F756D8"/>
    <w:rsid w:val="00F9214E"/>
    <w:rsid w:val="00F962C1"/>
    <w:rsid w:val="00FD2377"/>
    <w:rsid w:val="00FD5DF3"/>
    <w:rsid w:val="00FE0230"/>
    <w:rsid w:val="00FE5B88"/>
    <w:rsid w:val="00FF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029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5B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5B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2E5C"/>
    <w:rPr>
      <w:rFonts w:ascii="Lucida Grande" w:hAnsi="Lucida Grande" w:cs="Times New Roman"/>
      <w:sz w:val="18"/>
      <w:szCs w:val="18"/>
    </w:rPr>
  </w:style>
  <w:style w:type="table" w:styleId="TableGrid">
    <w:name w:val="Table Grid"/>
    <w:basedOn w:val="TableNormal"/>
    <w:uiPriority w:val="99"/>
    <w:rsid w:val="00F314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7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304</TotalTime>
  <Pages>22</Pages>
  <Words>1758</Words>
  <Characters>10027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Graham</cp:lastModifiedBy>
  <cp:revision>197</cp:revision>
  <dcterms:created xsi:type="dcterms:W3CDTF">2019-10-18T05:47:00Z</dcterms:created>
  <dcterms:modified xsi:type="dcterms:W3CDTF">2019-11-19T07:55:00Z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